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21463" w14:textId="77777777" w:rsidR="006F0EF3" w:rsidRDefault="00F254E0">
      <w:pPr>
        <w:pStyle w:val="Standard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LISTAS DE CONTRATACIÓN DE PERSONAL</w:t>
      </w:r>
    </w:p>
    <w:p w14:paraId="01650664" w14:textId="77777777" w:rsidR="006F0EF3" w:rsidRDefault="006F0EF3">
      <w:pPr>
        <w:pStyle w:val="Standard"/>
        <w:jc w:val="both"/>
        <w:rPr>
          <w:rFonts w:ascii="Arial" w:hAnsi="Arial" w:cs="Arial"/>
        </w:rPr>
      </w:pPr>
    </w:p>
    <w:p w14:paraId="1BB2D770" w14:textId="77777777" w:rsidR="006F0EF3" w:rsidRDefault="006F0EF3">
      <w:pPr>
        <w:widowControl/>
        <w:suppressAutoHyphens w:val="0"/>
        <w:spacing w:after="100"/>
        <w:jc w:val="both"/>
        <w:textAlignment w:val="auto"/>
        <w:rPr>
          <w:rFonts w:ascii="Arial" w:eastAsia="Times New Roman" w:hAnsi="Arial" w:cs="Arial"/>
          <w:color w:val="212529"/>
          <w:kern w:val="0"/>
          <w:sz w:val="21"/>
          <w:szCs w:val="21"/>
          <w:lang w:eastAsia="es-ES" w:bidi="ar-SA"/>
        </w:rPr>
      </w:pPr>
    </w:p>
    <w:p w14:paraId="36FFA481" w14:textId="77777777" w:rsidR="006F0EF3" w:rsidRDefault="00F254E0">
      <w:pPr>
        <w:widowControl/>
        <w:suppressAutoHyphens w:val="0"/>
        <w:spacing w:after="100"/>
        <w:jc w:val="both"/>
        <w:textAlignment w:val="auto"/>
      </w:pPr>
      <w:r>
        <w:rPr>
          <w:rFonts w:ascii="Arial" w:eastAsia="Times New Roman" w:hAnsi="Arial" w:cs="Arial"/>
          <w:color w:val="212529"/>
          <w:kern w:val="0"/>
          <w:sz w:val="21"/>
          <w:szCs w:val="21"/>
          <w:lang w:eastAsia="es-ES" w:bidi="ar-SA"/>
        </w:rPr>
        <w:t xml:space="preserve">El régimen de contratación de la Fundación es el de personal laboral, regulándose en la actualidad por el Real Decreto Legislativo 2/2015, de 23 de octubre, por el que se aprueba el texto </w:t>
      </w:r>
      <w:r>
        <w:rPr>
          <w:rFonts w:ascii="Arial" w:eastAsia="Times New Roman" w:hAnsi="Arial" w:cs="Arial"/>
          <w:color w:val="212529"/>
          <w:kern w:val="0"/>
          <w:sz w:val="21"/>
          <w:szCs w:val="21"/>
          <w:lang w:eastAsia="es-ES" w:bidi="ar-SA"/>
        </w:rPr>
        <w:t>refundido de la Ley del Estatuto de los Trabajadores.</w:t>
      </w:r>
    </w:p>
    <w:p w14:paraId="0856AC6A" w14:textId="77777777" w:rsidR="006F0EF3" w:rsidRDefault="00F254E0">
      <w:pPr>
        <w:widowControl/>
        <w:suppressAutoHyphens w:val="0"/>
        <w:spacing w:after="100"/>
        <w:jc w:val="both"/>
        <w:textAlignment w:val="auto"/>
      </w:pPr>
      <w:r>
        <w:rPr>
          <w:rFonts w:ascii="Arial" w:eastAsia="Times New Roman" w:hAnsi="Arial" w:cs="Arial"/>
          <w:color w:val="212529"/>
          <w:kern w:val="0"/>
          <w:sz w:val="21"/>
          <w:szCs w:val="21"/>
          <w:lang w:eastAsia="es-ES" w:bidi="ar-SA"/>
        </w:rPr>
        <w:t>Toda contratación de efectivos laborales en la Fundación IDEO sigue los principios de mérito, capacidad e idoneidad, mediante procedimientos que garanticen la publicidad y concurrencia.</w:t>
      </w:r>
    </w:p>
    <w:p w14:paraId="00211B81" w14:textId="77777777" w:rsidR="006F0EF3" w:rsidRDefault="00F254E0">
      <w:pPr>
        <w:widowControl/>
        <w:suppressAutoHyphens w:val="0"/>
        <w:spacing w:after="100"/>
        <w:jc w:val="both"/>
        <w:textAlignment w:val="auto"/>
      </w:pPr>
      <w:r>
        <w:rPr>
          <w:rFonts w:ascii="Arial" w:eastAsia="Times New Roman" w:hAnsi="Arial" w:cs="Arial"/>
          <w:color w:val="212529"/>
          <w:kern w:val="0"/>
          <w:sz w:val="21"/>
          <w:szCs w:val="21"/>
          <w:lang w:eastAsia="es-ES" w:bidi="ar-SA"/>
        </w:rPr>
        <w:t>Las ofertas de e</w:t>
      </w:r>
      <w:r>
        <w:rPr>
          <w:rFonts w:ascii="Arial" w:eastAsia="Times New Roman" w:hAnsi="Arial" w:cs="Arial"/>
          <w:color w:val="212529"/>
          <w:kern w:val="0"/>
          <w:sz w:val="21"/>
          <w:szCs w:val="21"/>
          <w:lang w:eastAsia="es-ES" w:bidi="ar-SA"/>
        </w:rPr>
        <w:t>mpleo de la Fundación, así como los resultados de los procesos selectivos, son publicadas en nuestra web, en el apartado “Trabaja con nosotros”.</w:t>
      </w:r>
    </w:p>
    <w:p w14:paraId="1128D1CC" w14:textId="77777777" w:rsidR="006F0EF3" w:rsidRDefault="00F254E0">
      <w:pPr>
        <w:widowControl/>
        <w:suppressAutoHyphens w:val="0"/>
        <w:spacing w:after="100"/>
        <w:jc w:val="both"/>
        <w:textAlignment w:val="auto"/>
      </w:pPr>
      <w:hyperlink r:id="rId6" w:history="1">
        <w:r>
          <w:rPr>
            <w:rFonts w:ascii="Arial" w:eastAsia="Times New Roman" w:hAnsi="Arial" w:cs="Arial"/>
            <w:color w:val="D1111C"/>
            <w:kern w:val="0"/>
            <w:sz w:val="21"/>
            <w:szCs w:val="21"/>
            <w:lang w:eastAsia="es-ES" w:bidi="ar-SA"/>
          </w:rPr>
          <w:t>https://fundacionideo.org/jobs</w:t>
        </w:r>
      </w:hyperlink>
    </w:p>
    <w:p w14:paraId="66053FD9" w14:textId="77777777" w:rsidR="006F0EF3" w:rsidRDefault="006F0EF3">
      <w:pPr>
        <w:widowControl/>
        <w:suppressAutoHyphens w:val="0"/>
        <w:spacing w:after="100"/>
        <w:jc w:val="both"/>
        <w:textAlignment w:val="auto"/>
        <w:rPr>
          <w:rFonts w:eastAsia="Times New Roman" w:cs="Times New Roman"/>
          <w:color w:val="212529"/>
          <w:kern w:val="0"/>
          <w:sz w:val="21"/>
          <w:szCs w:val="21"/>
          <w:lang w:eastAsia="es-ES" w:bidi="ar-SA"/>
        </w:rPr>
      </w:pPr>
    </w:p>
    <w:p w14:paraId="726F4DA3" w14:textId="77777777" w:rsidR="006F0EF3" w:rsidRDefault="00F254E0">
      <w:pPr>
        <w:widowControl/>
        <w:suppressAutoHyphens w:val="0"/>
        <w:spacing w:after="100"/>
        <w:jc w:val="both"/>
        <w:textAlignment w:val="auto"/>
      </w:pPr>
      <w:r>
        <w:rPr>
          <w:rFonts w:ascii="Arial" w:eastAsia="Times New Roman" w:hAnsi="Arial" w:cs="Arial"/>
          <w:b/>
          <w:bCs/>
          <w:i/>
          <w:iCs/>
          <w:color w:val="212529"/>
          <w:kern w:val="0"/>
          <w:sz w:val="21"/>
          <w:szCs w:val="21"/>
          <w:lang w:eastAsia="es-ES" w:bidi="ar-SA"/>
        </w:rPr>
        <w:t xml:space="preserve">Esta información no ha sufrido </w:t>
      </w:r>
      <w:r>
        <w:rPr>
          <w:rFonts w:ascii="Arial" w:eastAsia="Times New Roman" w:hAnsi="Arial" w:cs="Arial"/>
          <w:b/>
          <w:bCs/>
          <w:i/>
          <w:iCs/>
          <w:color w:val="212529"/>
          <w:kern w:val="0"/>
          <w:sz w:val="21"/>
          <w:szCs w:val="21"/>
          <w:lang w:eastAsia="es-ES" w:bidi="ar-SA"/>
        </w:rPr>
        <w:t>cambios</w:t>
      </w:r>
    </w:p>
    <w:p w14:paraId="33026884" w14:textId="77777777" w:rsidR="006F0EF3" w:rsidRDefault="006F0EF3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7E7064FE" w14:textId="77777777" w:rsidR="006F0EF3" w:rsidRDefault="006F0EF3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38DF6AB2" w14:textId="77777777" w:rsidR="006F0EF3" w:rsidRDefault="006F0EF3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6E0D0368" w14:textId="77777777" w:rsidR="006F0EF3" w:rsidRDefault="006F0EF3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04489755" w14:textId="77777777" w:rsidR="006F0EF3" w:rsidRDefault="006F0EF3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6FE256BE" w14:textId="77777777" w:rsidR="006F0EF3" w:rsidRDefault="006F0EF3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5926A012" w14:textId="77777777" w:rsidR="006F0EF3" w:rsidRDefault="006F0EF3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39D7C5DB" w14:textId="77777777" w:rsidR="006F0EF3" w:rsidRDefault="006F0EF3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25CE2AF1" w14:textId="77777777" w:rsidR="006F0EF3" w:rsidRDefault="006F0EF3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715224DB" w14:textId="77777777" w:rsidR="006F0EF3" w:rsidRDefault="006F0EF3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775CE66F" w14:textId="77777777" w:rsidR="006F0EF3" w:rsidRDefault="006F0EF3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42011A59" w14:textId="77777777" w:rsidR="006F0EF3" w:rsidRDefault="006F0EF3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3F5CA312" w14:textId="77777777" w:rsidR="006F0EF3" w:rsidRDefault="006F0EF3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5FE8C21A" w14:textId="77777777" w:rsidR="006F0EF3" w:rsidRDefault="006F0EF3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7F6B541B" w14:textId="77777777" w:rsidR="006F0EF3" w:rsidRDefault="006F0EF3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538688E4" w14:textId="77777777" w:rsidR="006F0EF3" w:rsidRDefault="006F0EF3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6B3E810C" w14:textId="77777777" w:rsidR="006F0EF3" w:rsidRDefault="00F254E0">
      <w:pPr>
        <w:pStyle w:val="Standard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7E98A9D" w14:textId="77777777" w:rsidR="006F0EF3" w:rsidRDefault="006F0EF3">
      <w:pPr>
        <w:pStyle w:val="Standard"/>
      </w:pPr>
    </w:p>
    <w:p w14:paraId="3577A08C" w14:textId="77777777" w:rsidR="006F0EF3" w:rsidRDefault="006F0EF3">
      <w:pPr>
        <w:pStyle w:val="Standard"/>
      </w:pPr>
    </w:p>
    <w:p w14:paraId="4956E9D5" w14:textId="77777777" w:rsidR="006F0EF3" w:rsidRDefault="006F0EF3">
      <w:pPr>
        <w:pStyle w:val="Standard"/>
      </w:pPr>
    </w:p>
    <w:p w14:paraId="26557B74" w14:textId="77777777" w:rsidR="006F0EF3" w:rsidRDefault="006F0EF3">
      <w:pPr>
        <w:pStyle w:val="Standard"/>
      </w:pPr>
    </w:p>
    <w:p w14:paraId="386DDA45" w14:textId="77777777" w:rsidR="006F0EF3" w:rsidRDefault="006F0EF3">
      <w:pPr>
        <w:pStyle w:val="Standard"/>
      </w:pPr>
    </w:p>
    <w:p w14:paraId="695B6DB1" w14:textId="77777777" w:rsidR="006F0EF3" w:rsidRDefault="006F0EF3">
      <w:pPr>
        <w:pStyle w:val="Standard"/>
      </w:pPr>
    </w:p>
    <w:p w14:paraId="738C1D54" w14:textId="77777777" w:rsidR="006F0EF3" w:rsidRDefault="006F0EF3">
      <w:pPr>
        <w:pStyle w:val="Standard"/>
      </w:pPr>
    </w:p>
    <w:p w14:paraId="614E0D49" w14:textId="77777777" w:rsidR="006F0EF3" w:rsidRDefault="006F0EF3">
      <w:pPr>
        <w:tabs>
          <w:tab w:val="left" w:pos="924"/>
        </w:tabs>
      </w:pPr>
    </w:p>
    <w:sectPr w:rsidR="006F0EF3">
      <w:headerReference w:type="default" r:id="rId7"/>
      <w:footerReference w:type="default" r:id="rId8"/>
      <w:pgSz w:w="11906" w:h="16838"/>
      <w:pgMar w:top="1701" w:right="1134" w:bottom="1134" w:left="1134" w:header="720" w:footer="5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B3053" w14:textId="77777777" w:rsidR="00F254E0" w:rsidRDefault="00F254E0">
      <w:r>
        <w:separator/>
      </w:r>
    </w:p>
  </w:endnote>
  <w:endnote w:type="continuationSeparator" w:id="0">
    <w:p w14:paraId="0C6EDAB7" w14:textId="77777777" w:rsidR="00F254E0" w:rsidRDefault="00F25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566" w:type="dxa"/>
      <w:tblInd w:w="541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855"/>
      <w:gridCol w:w="2855"/>
      <w:gridCol w:w="2856"/>
    </w:tblGrid>
    <w:tr w:rsidR="006C77A1" w14:paraId="5E2EB2F9" w14:textId="77777777">
      <w:tblPrEx>
        <w:tblCellMar>
          <w:top w:w="0" w:type="dxa"/>
          <w:bottom w:w="0" w:type="dxa"/>
        </w:tblCellMar>
      </w:tblPrEx>
      <w:trPr>
        <w:trHeight w:val="269"/>
      </w:trPr>
      <w:tc>
        <w:tcPr>
          <w:tcW w:w="285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425E45E7" w14:textId="77777777" w:rsidR="006C77A1" w:rsidRDefault="00F254E0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Avenida Primero de Mayo,12 3º Derecha</w:t>
          </w:r>
        </w:p>
        <w:p w14:paraId="35AC8AC8" w14:textId="77777777" w:rsidR="006C77A1" w:rsidRDefault="00F254E0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 xml:space="preserve">35002 </w:t>
          </w:r>
          <w:proofErr w:type="gramStart"/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Las</w:t>
          </w:r>
          <w:proofErr w:type="gramEnd"/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 xml:space="preserve"> Palmas de Gran Canaria</w:t>
          </w:r>
        </w:p>
        <w:p w14:paraId="3754E8A8" w14:textId="77777777" w:rsidR="006C77A1" w:rsidRDefault="00F254E0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Tel. 928 36 66 00 | Fax, 928 43 37 57</w:t>
          </w:r>
        </w:p>
      </w:tc>
      <w:tc>
        <w:tcPr>
          <w:tcW w:w="285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4F6E523E" w14:textId="77777777" w:rsidR="006C77A1" w:rsidRDefault="00F254E0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CIF.: G35657048</w:t>
          </w:r>
        </w:p>
        <w:p w14:paraId="5655ECDD" w14:textId="77777777" w:rsidR="006C77A1" w:rsidRDefault="00F254E0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Inscrita en el Registro de Fundaciones Canarias con el número 150</w:t>
          </w:r>
        </w:p>
        <w:p w14:paraId="396CBA0B" w14:textId="77777777" w:rsidR="006C77A1" w:rsidRDefault="00F254E0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b/>
              <w:bCs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b/>
              <w:bCs/>
              <w:kern w:val="0"/>
              <w:sz w:val="12"/>
              <w:szCs w:val="12"/>
              <w:lang w:eastAsia="en-US" w:bidi="ar-SA"/>
            </w:rPr>
            <w:t>www.fundacionideo.org</w:t>
          </w:r>
        </w:p>
      </w:tc>
      <w:tc>
        <w:tcPr>
          <w:tcW w:w="2856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1B2A1715" w14:textId="77777777" w:rsidR="006C77A1" w:rsidRDefault="00F254E0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Ctra. Subida El Mayorazgo 3, 2ª/4ª</w:t>
          </w:r>
        </w:p>
        <w:p w14:paraId="38C4475D" w14:textId="77777777" w:rsidR="006C77A1" w:rsidRDefault="00F254E0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 xml:space="preserve">38110 </w:t>
          </w:r>
          <w:proofErr w:type="gramStart"/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Santa</w:t>
          </w:r>
          <w:proofErr w:type="gramEnd"/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 xml:space="preserve"> Cruz de Tenerife</w:t>
          </w:r>
        </w:p>
        <w:p w14:paraId="5CF2803E" w14:textId="77777777" w:rsidR="006C77A1" w:rsidRDefault="00F254E0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Tel. 922 63 06 90 | Fax.  922 63 07 06</w:t>
          </w:r>
        </w:p>
      </w:tc>
    </w:tr>
  </w:tbl>
  <w:p w14:paraId="4094DC3D" w14:textId="77777777" w:rsidR="006C77A1" w:rsidRDefault="00F254E0">
    <w:pPr>
      <w:pStyle w:val="Piedepgina"/>
      <w:jc w:val="right"/>
    </w:pPr>
    <w:r>
      <w:rPr>
        <w:rFonts w:ascii="Arial" w:hAnsi="Arial" w:cs="Arial"/>
        <w:sz w:val="18"/>
        <w:szCs w:val="18"/>
      </w:rPr>
      <w:t xml:space="preserve">Página </w:t>
    </w:r>
    <w:r>
      <w:rPr>
        <w:rFonts w:ascii="Arial" w:hAnsi="Arial" w:cs="Arial"/>
        <w:b/>
        <w:bCs/>
        <w:sz w:val="18"/>
        <w:szCs w:val="18"/>
      </w:rPr>
      <w:fldChar w:fldCharType="begin"/>
    </w:r>
    <w:r>
      <w:rPr>
        <w:rFonts w:ascii="Arial" w:hAnsi="Arial" w:cs="Arial"/>
        <w:b/>
        <w:bCs/>
        <w:sz w:val="18"/>
        <w:szCs w:val="18"/>
      </w:rPr>
      <w:instrText xml:space="preserve"> PAGE </w:instrText>
    </w:r>
    <w:r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2</w:t>
    </w:r>
    <w:r>
      <w:rPr>
        <w:rFonts w:ascii="Arial" w:hAnsi="Arial" w:cs="Arial"/>
        <w:b/>
        <w:bCs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 de </w:t>
    </w:r>
    <w:r>
      <w:rPr>
        <w:rFonts w:ascii="Arial" w:hAnsi="Arial" w:cs="Arial"/>
        <w:b/>
        <w:bCs/>
        <w:sz w:val="18"/>
        <w:szCs w:val="18"/>
      </w:rPr>
      <w:fldChar w:fldCharType="begin"/>
    </w:r>
    <w:r>
      <w:rPr>
        <w:rFonts w:ascii="Arial" w:hAnsi="Arial" w:cs="Arial"/>
        <w:b/>
        <w:bCs/>
        <w:sz w:val="18"/>
        <w:szCs w:val="18"/>
      </w:rPr>
      <w:instrText xml:space="preserve"> NUMPAGES </w:instrText>
    </w:r>
    <w:r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2</w:t>
    </w:r>
    <w:r>
      <w:rPr>
        <w:rFonts w:ascii="Arial" w:hAnsi="Arial" w:cs="Arial"/>
        <w:b/>
        <w:bCs/>
        <w:sz w:val="18"/>
        <w:szCs w:val="18"/>
      </w:rPr>
      <w:fldChar w:fldCharType="end"/>
    </w:r>
  </w:p>
  <w:p w14:paraId="29D1EB93" w14:textId="77777777" w:rsidR="006C77A1" w:rsidRDefault="00F254E0">
    <w:pPr>
      <w:pStyle w:val="Piedepgina"/>
      <w:jc w:val="center"/>
      <w:rPr>
        <w:rFonts w:ascii="Arial" w:hAnsi="Arial"/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958FE7" w14:textId="77777777" w:rsidR="00F254E0" w:rsidRDefault="00F254E0">
      <w:r>
        <w:rPr>
          <w:color w:val="000000"/>
        </w:rPr>
        <w:separator/>
      </w:r>
    </w:p>
  </w:footnote>
  <w:footnote w:type="continuationSeparator" w:id="0">
    <w:p w14:paraId="56905DED" w14:textId="77777777" w:rsidR="00F254E0" w:rsidRDefault="00F254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77A5E" w14:textId="77777777" w:rsidR="006C77A1" w:rsidRDefault="00F254E0">
    <w:pPr>
      <w:pStyle w:val="Encabezado"/>
      <w:jc w:val="right"/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9596202" wp14:editId="0511C331">
              <wp:simplePos x="0" y="0"/>
              <wp:positionH relativeFrom="column">
                <wp:posOffset>4225286</wp:posOffset>
              </wp:positionH>
              <wp:positionV relativeFrom="paragraph">
                <wp:posOffset>-281936</wp:posOffset>
              </wp:positionV>
              <wp:extent cx="2468880" cy="320040"/>
              <wp:effectExtent l="0" t="0" r="7620" b="3810"/>
              <wp:wrapTight wrapText="bothSides">
                <wp:wrapPolygon edited="0">
                  <wp:start x="0" y="0"/>
                  <wp:lineTo x="0" y="20571"/>
                  <wp:lineTo x="21500" y="20571"/>
                  <wp:lineTo x="21500" y="0"/>
                  <wp:lineTo x="0" y="0"/>
                </wp:wrapPolygon>
              </wp:wrapTight>
              <wp:docPr id="1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68880" cy="320040"/>
                      </a:xfrm>
                      <a:prstGeom prst="rect">
                        <a:avLst/>
                      </a:prstGeom>
                      <a:solidFill>
                        <a:srgbClr val="404F94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44E93D87" w14:textId="77777777" w:rsidR="006C77A1" w:rsidRDefault="00F254E0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t>DOCUMENTO EXTERNO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596202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332.7pt;margin-top:-22.2pt;width:194.4pt;height:25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" fillcolor="#404f94" stroked="f">
              <v:textbox>
                <w:txbxContent>
                  <w:p w14:paraId="44E93D87" w14:textId="77777777" w:rsidR="006C77A1" w:rsidRDefault="00F254E0">
                    <w:pPr>
                      <w:jc w:val="right"/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  <w:t>DOCUMENTO EXTERNO</w:t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 wp14:anchorId="1579E7D3" wp14:editId="00BF45E6">
          <wp:simplePos x="0" y="0"/>
          <wp:positionH relativeFrom="page">
            <wp:posOffset>-13331</wp:posOffset>
          </wp:positionH>
          <wp:positionV relativeFrom="paragraph">
            <wp:posOffset>-140973</wp:posOffset>
          </wp:positionV>
          <wp:extent cx="7559043" cy="915671"/>
          <wp:effectExtent l="0" t="0" r="3807" b="0"/>
          <wp:wrapTopAndBottom/>
          <wp:docPr id="2" name="gráficos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043" cy="91567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F0EF3"/>
    <w:rsid w:val="006F0EF3"/>
    <w:rsid w:val="00991431"/>
    <w:rsid w:val="00F2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BA5E1"/>
  <w15:docId w15:val="{CE1E5466-AE56-4CAB-98A4-15E71B5BE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 Unicode MS"/>
        <w:kern w:val="3"/>
        <w:sz w:val="24"/>
        <w:szCs w:val="24"/>
        <w:lang w:val="es-ES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Encabezad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Piedep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PiedepginaCar">
    <w:name w:val="Pie de página Car"/>
    <w:basedOn w:val="Fuentedeprrafopredeter"/>
  </w:style>
  <w:style w:type="character" w:customStyle="1" w:styleId="EncabezadoCar">
    <w:name w:val="Encabezado Car"/>
    <w:basedOn w:val="Fuentedeprrafopredeter"/>
  </w:style>
  <w:style w:type="character" w:styleId="Hipervnculo">
    <w:name w:val="Hyperlink"/>
    <w:basedOn w:val="Fuentedeprrafopredeter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undacionideo.org/jobs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DOCUMENTO%20EXTERN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DOCUMENTO%20EXTERNO</Template>
  <TotalTime>1</TotalTime>
  <Pages>1</Pages>
  <Words>131</Words>
  <Characters>722</Characters>
  <Application>Microsoft Office Word</Application>
  <DocSecurity>0</DocSecurity>
  <Lines>6</Lines>
  <Paragraphs>1</Paragraphs>
  <ScaleCrop>false</ScaleCrop>
  <Company>Fundacion Canaria de Juventud IDEO</Company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Ana Isabel Muñoz Roldán</cp:lastModifiedBy>
  <cp:revision>2</cp:revision>
  <cp:lastPrinted>2023-10-26T07:07:00Z</cp:lastPrinted>
  <dcterms:created xsi:type="dcterms:W3CDTF">2023-10-26T07:07:00Z</dcterms:created>
  <dcterms:modified xsi:type="dcterms:W3CDTF">2023-10-26T07:07:00Z</dcterms:modified>
</cp:coreProperties>
</file>