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2363" w14:textId="77777777" w:rsidR="004B1ACD" w:rsidRDefault="00EB6386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SEDE SOCIAL DE LA FUNDACIÓN CANARIA DE JUVENTUD IDEO Y CENTROS DE TRABAJO </w:t>
      </w:r>
    </w:p>
    <w:p w14:paraId="2FB0744B" w14:textId="77777777" w:rsidR="004B1ACD" w:rsidRDefault="004B1ACD">
      <w:pPr>
        <w:pStyle w:val="Standard"/>
        <w:jc w:val="both"/>
        <w:rPr>
          <w:rFonts w:ascii="Arial" w:hAnsi="Arial" w:cs="Arial"/>
        </w:rPr>
      </w:pPr>
    </w:p>
    <w:p w14:paraId="1F6A274E" w14:textId="77777777" w:rsidR="004B1ACD" w:rsidRDefault="00EB6386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es-ES" w:bidi="ar-SA"/>
        </w:rPr>
        <w:t>Sede social:</w:t>
      </w:r>
    </w:p>
    <w:p w14:paraId="4672AECE" w14:textId="77777777" w:rsidR="004B1ACD" w:rsidRDefault="004B1ACD">
      <w:pPr>
        <w:widowControl/>
        <w:shd w:val="clear" w:color="auto" w:fill="FFFFFF"/>
        <w:suppressAutoHyphens w:val="0"/>
        <w:jc w:val="both"/>
        <w:textAlignment w:val="auto"/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</w:pPr>
    </w:p>
    <w:p w14:paraId="38A8FC03" w14:textId="77777777" w:rsidR="004B1ACD" w:rsidRDefault="00EB6386">
      <w:pPr>
        <w:widowControl/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Avenida Primero de Mayo, 12, 3ª planta, 35002, Las Palmas de Gran Canaria.</w:t>
      </w:r>
    </w:p>
    <w:p w14:paraId="45D8DD80" w14:textId="77777777" w:rsidR="004B1ACD" w:rsidRDefault="00EB6386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 </w:t>
      </w:r>
    </w:p>
    <w:p w14:paraId="2BB64C3F" w14:textId="77777777" w:rsidR="004B1ACD" w:rsidRDefault="00EB6386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es-ES" w:bidi="ar-SA"/>
        </w:rPr>
        <w:t xml:space="preserve">Centros de la Fundación Canaria de Juventud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eastAsia="es-ES" w:bidi="ar-SA"/>
        </w:rPr>
        <w:t>IDEO</w:t>
      </w:r>
      <w:r>
        <w:rPr>
          <w:rFonts w:eastAsia="Times New Roman" w:cs="Times New Roman"/>
          <w:b/>
          <w:bCs/>
          <w:color w:val="212529"/>
          <w:kern w:val="0"/>
          <w:sz w:val="21"/>
          <w:szCs w:val="21"/>
          <w:u w:val="single"/>
          <w:lang w:eastAsia="es-ES" w:bidi="ar-SA"/>
        </w:rPr>
        <w:t> </w:t>
      </w:r>
      <w: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s-ES" w:bidi="ar-SA"/>
        </w:rPr>
        <w:t>:</w:t>
      </w:r>
      <w:proofErr w:type="gramEnd"/>
    </w:p>
    <w:p w14:paraId="0B97D113" w14:textId="77777777" w:rsidR="004B1ACD" w:rsidRDefault="00EB6386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212529"/>
          <w:kern w:val="0"/>
          <w:sz w:val="22"/>
          <w:szCs w:val="22"/>
          <w:lang w:eastAsia="es-ES" w:bidi="ar-SA"/>
        </w:rPr>
        <w:t> </w:t>
      </w:r>
    </w:p>
    <w:p w14:paraId="5A3C849E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Sede Gran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Canaria: Avda. Primero de Mayo, nº 12, 3ª planta, 35002, Las Palmas de Gran Canaria.</w:t>
      </w:r>
    </w:p>
    <w:p w14:paraId="5EB87C82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Sede Tenerife: Calle Subida el Mayorazgo, nº 3, 4ª planta, 38110, Santa Cruz de Tenerife.</w:t>
      </w:r>
    </w:p>
    <w:p w14:paraId="668D82A2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C.M.A Gran Canaria: Avda. Primero de Mayo, nº 12, 2ª planta, 35002, Las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Palmas de Gran Canaria.</w:t>
      </w:r>
    </w:p>
    <w:p w14:paraId="5DD960E8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C.M.A. Tenerife: Calle Subida el Mayorazgo, nº 3, 2ª planta, 38110, Santa Cruz de Tenerife.</w:t>
      </w:r>
    </w:p>
    <w:p w14:paraId="77679F3C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C.M.A Fuerteventura: Calle Virgen de la Peña, nº 141, Local 6º izquierdo, 35600, Puerto del Rosario, Fuerteventura.</w:t>
      </w:r>
    </w:p>
    <w:p w14:paraId="5D54C3C5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C.</w:t>
      </w:r>
      <w:proofErr w:type="gram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M.A</w:t>
      </w:r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 Lanzarote: Calle J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uan Brito, nº 3,- 1º derecha, 35500, Arrecife, Lanzarote.</w:t>
      </w:r>
    </w:p>
    <w:p w14:paraId="17E749E4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C.M.A La Palma: Calle Doctor Santos Abreu, nº 50, 38700, Santa Cruz de La Palma.</w:t>
      </w:r>
    </w:p>
    <w:p w14:paraId="1F0A63D5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CIEM La Montañeta:</w:t>
      </w:r>
      <w:r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  <w:t>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Calle Isla de La Graciosa, nº 63, 35017 Las Palmas de Gran Canaria.</w:t>
      </w:r>
    </w:p>
    <w:p w14:paraId="6CA4981A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UCE 8: Calle Cruz de Morena, s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/n, 35017, Las Palmas de Gran Canaria.</w:t>
      </w:r>
    </w:p>
    <w:p w14:paraId="016C005B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CIEM Valle Tabares: Finca Mesa Ponte, s/n, 38329, San Cristóbal de la Laguna, Santa Cruz de Tenerife.</w:t>
      </w:r>
    </w:p>
    <w:p w14:paraId="27564D8B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GCE Aguayo: Calle Juan Ruiz, nº 1, Bajo C, 35220 Telde, Las Palmas de Gran Canaria.</w:t>
      </w:r>
    </w:p>
    <w:p w14:paraId="34E9A6F6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GCE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Chinique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: Calle Gravina, nº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 42, 1ºD, 35010 Las Palmas de Gran Canaria.</w:t>
      </w:r>
    </w:p>
    <w:p w14:paraId="02B70C11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GCE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Guaydil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: Calle Vega del Río Palma, nº 155, 35018, El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Zardo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, Las Palmas de Gran Canaria.</w:t>
      </w:r>
    </w:p>
    <w:p w14:paraId="43569818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GCE El Drago: Camino Vergara, n º14, 38297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Guamasa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, San Cristóbal de La Laguna, Santa Cruz de Tenerife.</w:t>
      </w:r>
    </w:p>
    <w:p w14:paraId="6C159D7C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GCE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Tajinaste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: C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alle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Zonzamas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, n º10, Vivienda 1ºF, 38108, Taco, Santa Cruz de Tenerife</w:t>
      </w:r>
    </w:p>
    <w:p w14:paraId="14477F28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GCE El Cedro: Avda. Fundador Gonzalo González, n º3, Edificio JJ Fortaleza, Piso 3º, Puerta 9, 38600, Granadilla de Abona, Santa Cruz de Tenerife.</w:t>
      </w:r>
    </w:p>
    <w:p w14:paraId="15E5E498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Emancipación Gran Canaria: Calle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Gelu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Barbu</w:t>
      </w:r>
      <w:proofErr w:type="spell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 Bailarín, n º33, Bajo B, 35220, Las Palmas de Gran Canaria.</w:t>
      </w:r>
    </w:p>
    <w:p w14:paraId="2F7F6480" w14:textId="77777777" w:rsidR="004B1ACD" w:rsidRDefault="00EB6386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Emancipación Tenerife: Calle Retama, n º3, Bajo derecha, San Cristóbal de La Laguna, Santa Cruz de Tenerife.</w:t>
      </w:r>
    </w:p>
    <w:p w14:paraId="453F4EB4" w14:textId="77777777" w:rsidR="004B1ACD" w:rsidRDefault="004B1ACD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</w:p>
    <w:p w14:paraId="28BB1ED1" w14:textId="77777777" w:rsidR="004B1ACD" w:rsidRDefault="004B1ACD">
      <w:pPr>
        <w:widowControl/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</w:pPr>
    </w:p>
    <w:p w14:paraId="2D9A0015" w14:textId="77777777" w:rsidR="004B1ACD" w:rsidRDefault="00EB6386">
      <w:pPr>
        <w:widowControl/>
        <w:shd w:val="clear" w:color="auto" w:fill="FFFFFF"/>
        <w:suppressAutoHyphens w:val="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 xml:space="preserve">Última revisión: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Octubre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 xml:space="preserve"> 2023</w:t>
      </w:r>
    </w:p>
    <w:p w14:paraId="0801FC66" w14:textId="77777777" w:rsidR="004B1ACD" w:rsidRDefault="00EB6386">
      <w:pPr>
        <w:widowControl/>
        <w:shd w:val="clear" w:color="auto" w:fill="FFFFFF"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es-ES" w:bidi="ar-SA"/>
        </w:rPr>
        <w:t>Periodicidad: Revisión anual</w:t>
      </w:r>
    </w:p>
    <w:p w14:paraId="4F3C9591" w14:textId="77777777" w:rsidR="004B1ACD" w:rsidRDefault="004B1AC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42C493" w14:textId="77777777" w:rsidR="004B1ACD" w:rsidRDefault="004B1AC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7C20A2" w14:textId="77777777" w:rsidR="004B1ACD" w:rsidRDefault="004B1ACD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FCA989" w14:textId="77777777" w:rsidR="004B1ACD" w:rsidRDefault="004B1ACD">
      <w:pPr>
        <w:tabs>
          <w:tab w:val="left" w:pos="924"/>
        </w:tabs>
      </w:pPr>
    </w:p>
    <w:sectPr w:rsidR="004B1ACD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5685" w14:textId="77777777" w:rsidR="00EB6386" w:rsidRDefault="00EB6386">
      <w:r>
        <w:separator/>
      </w:r>
    </w:p>
  </w:endnote>
  <w:endnote w:type="continuationSeparator" w:id="0">
    <w:p w14:paraId="1E75A3F8" w14:textId="77777777" w:rsidR="00EB6386" w:rsidRDefault="00EB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390208" w14:paraId="1DC6FBD2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DE658E5" w14:textId="77777777" w:rsidR="00390208" w:rsidRDefault="00EB638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68ED3935" w14:textId="77777777" w:rsidR="00390208" w:rsidRDefault="00EB638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6FB8954C" w14:textId="77777777" w:rsidR="00390208" w:rsidRDefault="00EB638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74465CB" w14:textId="77777777" w:rsidR="00390208" w:rsidRDefault="00EB638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3601E6DA" w14:textId="77777777" w:rsidR="00390208" w:rsidRDefault="00EB638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2020554" w14:textId="77777777" w:rsidR="00390208" w:rsidRDefault="00EB638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293099C" w14:textId="77777777" w:rsidR="00390208" w:rsidRDefault="00EB638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7DE471F3" w14:textId="77777777" w:rsidR="00390208" w:rsidRDefault="00EB638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FF464AC" w14:textId="77777777" w:rsidR="00390208" w:rsidRDefault="00EB638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75B758E3" w14:textId="77777777" w:rsidR="00390208" w:rsidRDefault="00EB6386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5DA061C" w14:textId="77777777" w:rsidR="00390208" w:rsidRDefault="00EB6386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BC69" w14:textId="77777777" w:rsidR="00EB6386" w:rsidRDefault="00EB6386">
      <w:r>
        <w:rPr>
          <w:color w:val="000000"/>
        </w:rPr>
        <w:separator/>
      </w:r>
    </w:p>
  </w:footnote>
  <w:footnote w:type="continuationSeparator" w:id="0">
    <w:p w14:paraId="4F9A9BCA" w14:textId="77777777" w:rsidR="00EB6386" w:rsidRDefault="00EB6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B433" w14:textId="77777777" w:rsidR="00390208" w:rsidRDefault="00EB6386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9BA661" wp14:editId="654AB3FF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F1688E7" w14:textId="77777777" w:rsidR="00390208" w:rsidRDefault="00EB638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BA66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0F1688E7" w14:textId="77777777" w:rsidR="00390208" w:rsidRDefault="00EB638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DE838E4" wp14:editId="50DB7B50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0327E"/>
    <w:multiLevelType w:val="multilevel"/>
    <w:tmpl w:val="8CA406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495C02F4"/>
    <w:multiLevelType w:val="multilevel"/>
    <w:tmpl w:val="CF56C79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1ACD"/>
    <w:rsid w:val="004B1ACD"/>
    <w:rsid w:val="007A13CB"/>
    <w:rsid w:val="00BA5F59"/>
    <w:rsid w:val="00EB6386"/>
    <w:rsid w:val="00EC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17FE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x-li-icon">
    <w:name w:val="x-li-icon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1</Pages>
  <Words>307</Words>
  <Characters>1691</Characters>
  <Application>Microsoft Office Word</Application>
  <DocSecurity>0</DocSecurity>
  <Lines>14</Lines>
  <Paragraphs>3</Paragraphs>
  <ScaleCrop>false</ScaleCrop>
  <Company>Fundacion Canaria de Juventud IDEO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2023-10-26T07:32:00Z</cp:lastPrinted>
  <dcterms:created xsi:type="dcterms:W3CDTF">2023-10-26T07:32:00Z</dcterms:created>
  <dcterms:modified xsi:type="dcterms:W3CDTF">2023-10-26T07:32:00Z</dcterms:modified>
</cp:coreProperties>
</file>